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5D" w:rsidRPr="002A3EBA" w:rsidRDefault="00F82A19" w:rsidP="00E27380">
      <w:pPr>
        <w:rPr>
          <w:lang w:val="ru-RU"/>
        </w:rPr>
      </w:pPr>
      <w:bookmarkStart w:id="0" w:name="_GoBack"/>
      <w:bookmarkEnd w:id="0"/>
      <w:r w:rsidRPr="002A3EBA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1FF9" w:rsidRPr="00D76781" w:rsidRDefault="00DB1FF9" w:rsidP="00DB1FF9">
      <w:pPr>
        <w:jc w:val="center"/>
        <w:rPr>
          <w:rFonts w:ascii="Arial" w:eastAsiaTheme="minorHAnsi" w:hAnsi="Arial" w:cs="Arial"/>
          <w:b/>
          <w:bCs/>
          <w:sz w:val="44"/>
          <w:szCs w:val="24"/>
          <w:lang w:val="en-GB"/>
        </w:rPr>
      </w:pPr>
      <w:r w:rsidRPr="00D76781">
        <w:rPr>
          <w:rFonts w:ascii="Arial" w:eastAsiaTheme="minorHAnsi" w:hAnsi="Arial" w:cs="Arial"/>
          <w:b/>
          <w:bCs/>
          <w:sz w:val="44"/>
          <w:szCs w:val="24"/>
          <w:lang w:val="en-GB"/>
        </w:rPr>
        <w:t>HRLAW</w:t>
      </w:r>
    </w:p>
    <w:p w:rsidR="00DB1FF9" w:rsidRPr="00D76781" w:rsidRDefault="00DB1FF9" w:rsidP="00DB1FF9">
      <w:pPr>
        <w:jc w:val="center"/>
        <w:rPr>
          <w:rFonts w:ascii="Arial" w:hAnsi="Arial" w:cs="Arial"/>
          <w:sz w:val="28"/>
          <w:szCs w:val="24"/>
          <w:lang w:val="en-GB"/>
        </w:rPr>
      </w:pPr>
      <w:r w:rsidRPr="00D76781">
        <w:rPr>
          <w:rFonts w:ascii="Arial" w:eastAsiaTheme="minorHAnsi" w:hAnsi="Arial" w:cs="Arial"/>
          <w:b/>
          <w:bCs/>
          <w:sz w:val="28"/>
          <w:szCs w:val="24"/>
          <w:lang w:val="en-GB"/>
        </w:rPr>
        <w:t xml:space="preserve">European Human Rights Law for Universities of Ukraine and Moldova </w:t>
      </w:r>
    </w:p>
    <w:p w:rsidR="00E27380" w:rsidRPr="002A3EBA" w:rsidRDefault="00DB1FF9" w:rsidP="00BF7E50">
      <w:pPr>
        <w:jc w:val="center"/>
        <w:rPr>
          <w:rFonts w:ascii="Arial" w:eastAsia="MS Mincho" w:hAnsi="Arial" w:cs="Arial"/>
          <w:b/>
          <w:sz w:val="28"/>
          <w:szCs w:val="28"/>
          <w:lang w:val="ru-RU"/>
        </w:rPr>
      </w:pPr>
      <w:r w:rsidRPr="002A3EBA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2D962092" wp14:editId="736C478B">
            <wp:extent cx="2553195" cy="1300711"/>
            <wp:effectExtent l="0" t="0" r="0" b="0"/>
            <wp:docPr id="1" name="Рисунок 1" descr="C:\Dropbox\ERASMUS+ KA2\HRLAW 2015\Logo\cropped-HR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ropbox\ERASMUS+ KA2\HRLAW 2015\Logo\cropped-HRLA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9" cy="13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0" w:rsidRPr="002A3EBA" w:rsidRDefault="00BF7E50" w:rsidP="00BF7E50">
      <w:pPr>
        <w:jc w:val="center"/>
        <w:rPr>
          <w:rFonts w:ascii="Arial" w:eastAsia="MS Mincho" w:hAnsi="Arial" w:cs="Arial"/>
          <w:b/>
          <w:sz w:val="28"/>
          <w:szCs w:val="28"/>
          <w:lang w:val="ru-RU"/>
        </w:rPr>
      </w:pPr>
      <w:r w:rsidRPr="002A3EBA">
        <w:rPr>
          <w:rFonts w:ascii="Arial" w:eastAsia="MS Mincho" w:hAnsi="Arial" w:cs="Arial"/>
          <w:b/>
          <w:sz w:val="28"/>
          <w:szCs w:val="28"/>
          <w:lang w:val="ru-RU"/>
        </w:rPr>
        <w:t xml:space="preserve">АНКЕТА </w:t>
      </w:r>
      <w:r w:rsidR="00D76781">
        <w:rPr>
          <w:rFonts w:ascii="Arial" w:eastAsia="MS Mincho" w:hAnsi="Arial" w:cs="Arial"/>
          <w:b/>
          <w:sz w:val="28"/>
          <w:szCs w:val="28"/>
          <w:lang w:val="ru-RU"/>
        </w:rPr>
        <w:t>СЛУХАЧА КУРСУ</w:t>
      </w:r>
    </w:p>
    <w:p w:rsidR="00DC05F1" w:rsidRPr="002A3EBA" w:rsidRDefault="00D76781" w:rsidP="00BF7E50">
      <w:pPr>
        <w:rPr>
          <w:rFonts w:ascii="Arial" w:hAnsi="Arial" w:cs="Arial"/>
          <w:b/>
          <w:bCs/>
          <w:i/>
          <w:iCs/>
          <w:sz w:val="28"/>
          <w:szCs w:val="28"/>
          <w:lang w:val="ru-RU"/>
        </w:rPr>
      </w:pPr>
      <w:proofErr w:type="spellStart"/>
      <w:r>
        <w:rPr>
          <w:rFonts w:ascii="Arial" w:eastAsia="MS Mincho" w:hAnsi="Arial" w:cs="Arial"/>
          <w:sz w:val="28"/>
          <w:szCs w:val="28"/>
          <w:lang w:val="ru-RU"/>
        </w:rPr>
        <w:t>Університет</w:t>
      </w:r>
      <w:proofErr w:type="spellEnd"/>
      <w:r w:rsidR="00BF7E50" w:rsidRPr="002A3EBA">
        <w:rPr>
          <w:rFonts w:ascii="Arial" w:eastAsia="MS Mincho" w:hAnsi="Arial" w:cs="Arial"/>
          <w:sz w:val="28"/>
          <w:szCs w:val="28"/>
          <w:lang w:val="ru-RU"/>
        </w:rPr>
        <w:t xml:space="preserve">: </w:t>
      </w:r>
    </w:p>
    <w:p w:rsidR="00BF7E50" w:rsidRPr="002A3EBA" w:rsidRDefault="00D76781" w:rsidP="00CD0CD4">
      <w:pP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Назва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 курсу</w:t>
      </w:r>
      <w:r w:rsidR="00BF7E5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: </w:t>
      </w:r>
    </w:p>
    <w:p w:rsidR="00C42128" w:rsidRPr="002A3EBA" w:rsidRDefault="00D76781" w:rsidP="00CD0CD4">
      <w:pP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Викладач</w:t>
      </w:r>
      <w:proofErr w:type="spellEnd"/>
      <w:r w:rsidR="00BF7E5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: </w:t>
      </w:r>
    </w:p>
    <w:p w:rsidR="00BF7E50" w:rsidRPr="002A3EBA" w:rsidRDefault="00BF7E50" w:rsidP="001E621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r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Дата </w:t>
      </w:r>
      <w:proofErr w:type="spellStart"/>
      <w:r w:rsidR="00922FAC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проведення</w:t>
      </w:r>
      <w:proofErr w:type="spellEnd"/>
      <w:r w:rsidR="00E2738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*</w:t>
      </w:r>
      <w:r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:</w:t>
      </w:r>
    </w:p>
    <w:p w:rsidR="00E27380" w:rsidRPr="002A3EBA" w:rsidRDefault="00E27380" w:rsidP="001E621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</w:p>
    <w:p w:rsidR="001B4FE7" w:rsidRDefault="00922FAC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Оцініть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задоволеність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організацією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курсів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кожним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критерієм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: (1 -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найнижча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оцінка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, 5 -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найвища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</w:t>
      </w:r>
      <w:r w:rsidR="001B4FE7" w:rsidRPr="002A3EBA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.</w:t>
      </w:r>
    </w:p>
    <w:p w:rsidR="00CE653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tbl>
      <w:tblPr>
        <w:tblW w:w="91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902"/>
        <w:gridCol w:w="828"/>
        <w:gridCol w:w="828"/>
        <w:gridCol w:w="828"/>
        <w:gridCol w:w="828"/>
      </w:tblGrid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922FAC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Критерії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1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5</w:t>
            </w:r>
          </w:p>
        </w:tc>
      </w:tr>
      <w:tr w:rsidR="00197B83" w:rsidRPr="002A3EBA" w:rsidTr="00197B83">
        <w:trPr>
          <w:trHeight w:val="243"/>
        </w:trPr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197B83">
            <w:pPr>
              <w:spacing w:after="0" w:line="268" w:lineRule="atLeast"/>
              <w:ind w:left="72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42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97B83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hAnsi="Arial" w:cs="Arial"/>
                <w:b/>
                <w:sz w:val="24"/>
                <w:szCs w:val="28"/>
                <w:lang w:val="ru-RU"/>
              </w:rPr>
              <w:t>MIN       →    MAX</w:t>
            </w: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922FAC">
            <w:pPr>
              <w:numPr>
                <w:ilvl w:val="0"/>
                <w:numId w:val="32"/>
              </w:numPr>
              <w:spacing w:after="0" w:line="268" w:lineRule="atLeast"/>
              <w:ind w:left="8" w:firstLine="0"/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  <w:t xml:space="preserve">Новизна </w:t>
            </w:r>
            <w:proofErr w:type="spellStart"/>
            <w:r w:rsidR="00922FAC"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922FAC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2.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Зміст</w:t>
            </w:r>
            <w:proofErr w:type="spellEnd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навчальних</w:t>
            </w:r>
            <w:proofErr w:type="spellEnd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матеріалів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922FAC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3.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Організація</w:t>
            </w:r>
            <w:proofErr w:type="spellEnd"/>
            <w:r w:rsidR="00197B83"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курс</w:t>
            </w: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4.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Практичне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застосування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отриманих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знань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5.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Своєчасність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і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достатність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інформації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6.</w:t>
            </w:r>
            <w:r w:rsidR="006E22C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Логіка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викладу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7.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Доступність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викладу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</w:tbl>
    <w:p w:rsidR="001B4FE7" w:rsidRPr="002A3EBA" w:rsidRDefault="001B4FE7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DB1FF9" w:rsidRPr="002A3EBA" w:rsidRDefault="00DB1FF9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DB1FF9" w:rsidRPr="002A3EBA" w:rsidRDefault="00DB1FF9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lastRenderedPageBreak/>
        <w:t>Які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недоліки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, на Вашу думку,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виділити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змісті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курсу? (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Можливо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варіантів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відповіді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):</w:t>
      </w: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Велика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частина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мені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знайома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що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викладаються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,</w:t>
      </w: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застаріли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Багато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теорыъ</w:t>
      </w:r>
      <w:proofErr w:type="spellEnd"/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, мало практики</w:t>
      </w:r>
    </w:p>
    <w:p w:rsidR="00CE6530" w:rsidRPr="002A3EBA" w:rsidRDefault="00CE6530" w:rsidP="00CE653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в</w:t>
      </w:r>
      <w:proofErr w:type="gram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ій</w:t>
      </w:r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варіант</w:t>
      </w:r>
      <w:proofErr w:type="spellEnd"/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відповіді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:</w:t>
      </w: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</w:t>
      </w:r>
    </w:p>
    <w:p w:rsidR="000A45D0" w:rsidRPr="00CE6530" w:rsidRDefault="00CE6530" w:rsidP="00CE6530">
      <w:pPr>
        <w:ind w:left="360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_________________________________________________________</w:t>
      </w:r>
    </w:p>
    <w:p w:rsidR="00E27380" w:rsidRPr="002A3EBA" w:rsidRDefault="00E27380" w:rsidP="00E27380">
      <w:pPr>
        <w:pStyle w:val="af8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Оцініть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актуальність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одержуваних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можливо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варіантів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відповіді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</w:t>
      </w:r>
      <w:r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:</w:t>
      </w:r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своєчасні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необхідні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Повторення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допомагає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мені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поточній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роботі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Навчання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дозволяє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по-новому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оцінити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якість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своєї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роботи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в</w:t>
      </w:r>
      <w:proofErr w:type="gram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ій</w:t>
      </w: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варіант</w:t>
      </w:r>
      <w:proofErr w:type="spellEnd"/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відповіді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:</w:t>
      </w:r>
      <w:r w:rsidR="00E2738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</w:t>
      </w:r>
    </w:p>
    <w:p w:rsidR="00E27380" w:rsidRPr="002A3EBA" w:rsidRDefault="00E27380" w:rsidP="00E27380">
      <w:pPr>
        <w:ind w:left="360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_________________________________________________________</w:t>
      </w: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E2738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Рівень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складності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курсу</w:t>
      </w:r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простий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Не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але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викликає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інтерес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Досить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але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осяжний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</w:p>
    <w:p w:rsidR="00E27380" w:rsidRPr="002A3EBA" w:rsidRDefault="00E27380" w:rsidP="00E27380">
      <w:pPr>
        <w:pStyle w:val="af8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E2738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Ваші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пропозиції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щодо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поліпшення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якості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організації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курсів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2"/>
      </w:tblGrid>
      <w:tr w:rsidR="00E27380" w:rsidRPr="002A3EBA" w:rsidTr="00E27380">
        <w:tc>
          <w:tcPr>
            <w:tcW w:w="9464" w:type="dxa"/>
            <w:tcBorders>
              <w:bottom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E27380" w:rsidRPr="002A3EBA" w:rsidTr="00E27380"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E27380" w:rsidRPr="002A3EBA" w:rsidTr="00E27380">
        <w:tc>
          <w:tcPr>
            <w:tcW w:w="9464" w:type="dxa"/>
            <w:tcBorders>
              <w:top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sectPr w:rsidR="00E27380" w:rsidRPr="002A3EBA" w:rsidSect="00E27380">
      <w:headerReference w:type="default" r:id="rId9"/>
      <w:footerReference w:type="default" r:id="rId10"/>
      <w:pgSz w:w="11906" w:h="16838"/>
      <w:pgMar w:top="1418" w:right="851" w:bottom="1077" w:left="1701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4C" w:rsidRDefault="00DC024C" w:rsidP="00FB6ACF">
      <w:pPr>
        <w:spacing w:after="0" w:line="240" w:lineRule="auto"/>
      </w:pPr>
      <w:r>
        <w:separator/>
      </w:r>
    </w:p>
  </w:endnote>
  <w:endnote w:type="continuationSeparator" w:id="0">
    <w:p w:rsidR="00DC024C" w:rsidRDefault="00DC024C" w:rsidP="00FB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380" w:rsidRPr="00E27380" w:rsidRDefault="00E27380" w:rsidP="00E27380">
    <w:pPr>
      <w:spacing w:after="0" w:line="240" w:lineRule="auto"/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</w:pPr>
    <w:r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* - </w:t>
    </w:r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фрагмент </w:t>
    </w:r>
    <w:proofErr w:type="spellStart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>заповнює</w:t>
    </w:r>
    <w:proofErr w:type="spellEnd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особа, </w:t>
    </w:r>
    <w:proofErr w:type="spellStart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>відповідальна</w:t>
    </w:r>
    <w:proofErr w:type="spellEnd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за курс</w:t>
    </w:r>
    <w:r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</w:t>
    </w:r>
  </w:p>
  <w:p w:rsidR="00E27380" w:rsidRPr="00E27380" w:rsidRDefault="00E27380">
    <w:pPr>
      <w:pStyle w:val="a8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4C" w:rsidRDefault="00DC024C" w:rsidP="00FB6ACF">
      <w:pPr>
        <w:spacing w:after="0" w:line="240" w:lineRule="auto"/>
      </w:pPr>
      <w:r>
        <w:separator/>
      </w:r>
    </w:p>
  </w:footnote>
  <w:footnote w:type="continuationSeparator" w:id="0">
    <w:p w:rsidR="00DC024C" w:rsidRDefault="00DC024C" w:rsidP="00FB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50" w:rsidRPr="00BF7E50" w:rsidRDefault="00DB1FF9" w:rsidP="00BF7E50">
    <w:pPr>
      <w:pStyle w:val="a6"/>
      <w:ind w:left="-1134"/>
      <w:rPr>
        <w:lang w:val="ru-RU"/>
      </w:rPr>
    </w:pPr>
    <w:r w:rsidRPr="00CE2D14">
      <w:rPr>
        <w:rFonts w:ascii="Arial" w:hAnsi="Arial" w:cs="Arial"/>
        <w:noProof/>
        <w:sz w:val="24"/>
        <w:szCs w:val="24"/>
        <w:lang w:val="ru-RU" w:eastAsia="ru-RU"/>
      </w:rPr>
      <w:drawing>
        <wp:anchor distT="0" distB="0" distL="114300" distR="114300" simplePos="0" relativeHeight="251659264" behindDoc="1" locked="0" layoutInCell="1" allowOverlap="1" wp14:anchorId="42EBDE60" wp14:editId="6DBEE82E">
          <wp:simplePos x="0" y="0"/>
          <wp:positionH relativeFrom="column">
            <wp:posOffset>3484880</wp:posOffset>
          </wp:positionH>
          <wp:positionV relativeFrom="paragraph">
            <wp:posOffset>-317500</wp:posOffset>
          </wp:positionV>
          <wp:extent cx="2835275" cy="784860"/>
          <wp:effectExtent l="0" t="0" r="0" b="0"/>
          <wp:wrapTight wrapText="bothSides">
            <wp:wrapPolygon edited="0">
              <wp:start x="0" y="0"/>
              <wp:lineTo x="0" y="20971"/>
              <wp:lineTo x="21479" y="20971"/>
              <wp:lineTo x="21479" y="0"/>
              <wp:lineTo x="0" y="0"/>
            </wp:wrapPolygon>
          </wp:wrapTight>
          <wp:docPr id="4" name="Рисунок 4" descr="Ð ÐµÐ·ÑÐ»ÑÑÐ°Ñ Ð¿Ð¾ÑÑÐºÑ Ð·Ð¾Ð±ÑÐ°Ð¶ÐµÐ½Ñ Ð·Ð° Ð·Ð°Ð¿Ð¸ÑÐ¾Ð¼ &quot;erasmus+ co-financed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Ð ÐµÐ·ÑÐ»ÑÑÐ°Ñ Ð¿Ð¾ÑÑÐºÑ Ð·Ð¾Ð±ÑÐ°Ð¶ÐµÐ½Ñ Ð·Ð° Ð·Ð°Ð¿Ð¸ÑÐ¾Ð¼ &quot;erasmus+ co-financed&quot;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415"/>
                  <a:stretch/>
                </pic:blipFill>
                <pic:spPr bwMode="auto">
                  <a:xfrm>
                    <a:off x="0" y="0"/>
                    <a:ext cx="283527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E50">
      <w:rPr>
        <w:lang w:val="ru-RU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example icon" style="width:24pt;height:24pt;visibility:visible" o:bullet="t">
        <v:imagedata r:id="rId1" o:title=""/>
      </v:shape>
    </w:pict>
  </w:numPicBullet>
  <w:numPicBullet w:numPicBulletId="1">
    <w:pict>
      <v:shape id="_x0000_i1035" type="#_x0000_t75" alt="attention icon" style="width:24pt;height:24pt;visibility:visible" o:bullet="t">
        <v:imagedata r:id="rId2" o:title="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E03C3B"/>
    <w:multiLevelType w:val="hybridMultilevel"/>
    <w:tmpl w:val="D14C0098"/>
    <w:lvl w:ilvl="0" w:tplc="1BCE0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B2D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DEF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E7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83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06D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58F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0A1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40C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D263EE"/>
    <w:multiLevelType w:val="hybridMultilevel"/>
    <w:tmpl w:val="D8862DCE"/>
    <w:lvl w:ilvl="0" w:tplc="6AF2661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D34EC"/>
    <w:multiLevelType w:val="hybridMultilevel"/>
    <w:tmpl w:val="E848925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51658"/>
    <w:multiLevelType w:val="hybridMultilevel"/>
    <w:tmpl w:val="063A2D04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8A223A"/>
    <w:multiLevelType w:val="hybridMultilevel"/>
    <w:tmpl w:val="FD508690"/>
    <w:lvl w:ilvl="0" w:tplc="A8DC74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D36F3"/>
    <w:multiLevelType w:val="hybridMultilevel"/>
    <w:tmpl w:val="EA008746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0AC67D16"/>
    <w:multiLevelType w:val="hybridMultilevel"/>
    <w:tmpl w:val="0818D21E"/>
    <w:lvl w:ilvl="0" w:tplc="9E826BC6">
      <w:start w:val="1"/>
      <w:numFmt w:val="bullet"/>
      <w:suff w:val="space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92FE9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A0E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88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C5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945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70E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F67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900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B6E2821"/>
    <w:multiLevelType w:val="hybridMultilevel"/>
    <w:tmpl w:val="75A82A0E"/>
    <w:lvl w:ilvl="0" w:tplc="A75E752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21B2D"/>
    <w:multiLevelType w:val="multilevel"/>
    <w:tmpl w:val="68C4A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1CD0EEF"/>
    <w:multiLevelType w:val="hybridMultilevel"/>
    <w:tmpl w:val="4B6E1D8E"/>
    <w:lvl w:ilvl="0" w:tplc="C73CF3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EB03FE"/>
    <w:multiLevelType w:val="hybridMultilevel"/>
    <w:tmpl w:val="91DE9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26F0A"/>
    <w:multiLevelType w:val="hybridMultilevel"/>
    <w:tmpl w:val="1F36B418"/>
    <w:lvl w:ilvl="0" w:tplc="7DB85E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44021"/>
    <w:multiLevelType w:val="hybridMultilevel"/>
    <w:tmpl w:val="9C364D9A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DC6AC8"/>
    <w:multiLevelType w:val="hybridMultilevel"/>
    <w:tmpl w:val="7CFE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3A686C"/>
    <w:multiLevelType w:val="hybridMultilevel"/>
    <w:tmpl w:val="8CD683B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0E77B0"/>
    <w:multiLevelType w:val="hybridMultilevel"/>
    <w:tmpl w:val="E0ACCC26"/>
    <w:lvl w:ilvl="0" w:tplc="C73CF3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C6797F"/>
    <w:multiLevelType w:val="hybridMultilevel"/>
    <w:tmpl w:val="BAA84E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F57237"/>
    <w:multiLevelType w:val="hybridMultilevel"/>
    <w:tmpl w:val="FFE809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F6256"/>
    <w:multiLevelType w:val="hybridMultilevel"/>
    <w:tmpl w:val="EA008746"/>
    <w:lvl w:ilvl="0" w:tplc="A240E71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03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05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2AF17A2"/>
    <w:multiLevelType w:val="multilevel"/>
    <w:tmpl w:val="CD04B15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cs="Times New Roman" w:hint="default"/>
      </w:rPr>
    </w:lvl>
  </w:abstractNum>
  <w:abstractNum w:abstractNumId="21">
    <w:nsid w:val="37D36525"/>
    <w:multiLevelType w:val="hybridMultilevel"/>
    <w:tmpl w:val="3CD8A402"/>
    <w:lvl w:ilvl="0" w:tplc="1EC611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BB09EA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64608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51A350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A360E7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55ECFC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59214C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A6CB5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60E2D7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4410E4"/>
    <w:multiLevelType w:val="hybridMultilevel"/>
    <w:tmpl w:val="59C204A6"/>
    <w:lvl w:ilvl="0" w:tplc="0422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2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22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22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22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22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22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2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22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FFB1452"/>
    <w:multiLevelType w:val="hybridMultilevel"/>
    <w:tmpl w:val="A45C0562"/>
    <w:lvl w:ilvl="0" w:tplc="A7D8A0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4B0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549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6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6DC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D2C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C3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04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647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7B20389"/>
    <w:multiLevelType w:val="hybridMultilevel"/>
    <w:tmpl w:val="B178E54A"/>
    <w:lvl w:ilvl="0" w:tplc="8472737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01BB8"/>
    <w:multiLevelType w:val="hybridMultilevel"/>
    <w:tmpl w:val="17E28340"/>
    <w:lvl w:ilvl="0" w:tplc="0C0A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A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A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0A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A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0A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0A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0A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A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07E7A5B"/>
    <w:multiLevelType w:val="hybridMultilevel"/>
    <w:tmpl w:val="B03EAA9E"/>
    <w:lvl w:ilvl="0" w:tplc="9558CF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E11A4"/>
    <w:multiLevelType w:val="hybridMultilevel"/>
    <w:tmpl w:val="5A5252F0"/>
    <w:lvl w:ilvl="0" w:tplc="C4767C7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CEDA1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22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6F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479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AC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803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DA1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9E7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103DA"/>
    <w:multiLevelType w:val="hybridMultilevel"/>
    <w:tmpl w:val="8A64A59A"/>
    <w:lvl w:ilvl="0" w:tplc="C76E4F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78EDAF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E6658C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A90067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0CE88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1ACBA1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3661E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8A21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538F19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6223EC"/>
    <w:multiLevelType w:val="hybridMultilevel"/>
    <w:tmpl w:val="BE706850"/>
    <w:lvl w:ilvl="0" w:tplc="74102F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F456A"/>
    <w:multiLevelType w:val="hybridMultilevel"/>
    <w:tmpl w:val="8E56033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0F16AD"/>
    <w:multiLevelType w:val="hybridMultilevel"/>
    <w:tmpl w:val="62CEFFEE"/>
    <w:lvl w:ilvl="0" w:tplc="F926D90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73343"/>
    <w:multiLevelType w:val="multilevel"/>
    <w:tmpl w:val="8844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EF3A86"/>
    <w:multiLevelType w:val="hybridMultilevel"/>
    <w:tmpl w:val="EA124D00"/>
    <w:lvl w:ilvl="0" w:tplc="493601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5"/>
  </w:num>
  <w:num w:numId="4">
    <w:abstractNumId w:val="6"/>
  </w:num>
  <w:num w:numId="5">
    <w:abstractNumId w:val="19"/>
  </w:num>
  <w:num w:numId="6">
    <w:abstractNumId w:val="27"/>
  </w:num>
  <w:num w:numId="7">
    <w:abstractNumId w:val="18"/>
  </w:num>
  <w:num w:numId="8">
    <w:abstractNumId w:val="30"/>
  </w:num>
  <w:num w:numId="9">
    <w:abstractNumId w:val="16"/>
  </w:num>
  <w:num w:numId="10">
    <w:abstractNumId w:val="13"/>
  </w:num>
  <w:num w:numId="11">
    <w:abstractNumId w:val="4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25"/>
  </w:num>
  <w:num w:numId="15">
    <w:abstractNumId w:val="11"/>
  </w:num>
  <w:num w:numId="16">
    <w:abstractNumId w:val="28"/>
  </w:num>
  <w:num w:numId="17">
    <w:abstractNumId w:val="14"/>
  </w:num>
  <w:num w:numId="18">
    <w:abstractNumId w:val="20"/>
  </w:num>
  <w:num w:numId="19">
    <w:abstractNumId w:val="22"/>
  </w:num>
  <w:num w:numId="20">
    <w:abstractNumId w:val="21"/>
  </w:num>
  <w:num w:numId="21">
    <w:abstractNumId w:val="3"/>
  </w:num>
  <w:num w:numId="22">
    <w:abstractNumId w:val="17"/>
  </w:num>
  <w:num w:numId="23">
    <w:abstractNumId w:val="1"/>
  </w:num>
  <w:num w:numId="24">
    <w:abstractNumId w:val="29"/>
  </w:num>
  <w:num w:numId="25">
    <w:abstractNumId w:val="32"/>
  </w:num>
  <w:num w:numId="26">
    <w:abstractNumId w:val="9"/>
  </w:num>
  <w:num w:numId="27">
    <w:abstractNumId w:val="26"/>
  </w:num>
  <w:num w:numId="28">
    <w:abstractNumId w:val="2"/>
  </w:num>
  <w:num w:numId="29">
    <w:abstractNumId w:val="31"/>
  </w:num>
  <w:num w:numId="30">
    <w:abstractNumId w:val="24"/>
  </w:num>
  <w:num w:numId="31">
    <w:abstractNumId w:val="8"/>
  </w:num>
  <w:num w:numId="32">
    <w:abstractNumId w:val="33"/>
  </w:num>
  <w:num w:numId="33">
    <w:abstractNumId w:val="1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F57"/>
    <w:rsid w:val="000057E4"/>
    <w:rsid w:val="00011AE1"/>
    <w:rsid w:val="00014BBF"/>
    <w:rsid w:val="00017FC8"/>
    <w:rsid w:val="0002520C"/>
    <w:rsid w:val="00031C52"/>
    <w:rsid w:val="0004092D"/>
    <w:rsid w:val="0004403D"/>
    <w:rsid w:val="00057120"/>
    <w:rsid w:val="00070E60"/>
    <w:rsid w:val="00074070"/>
    <w:rsid w:val="0008297D"/>
    <w:rsid w:val="0009258E"/>
    <w:rsid w:val="0009632E"/>
    <w:rsid w:val="0009720F"/>
    <w:rsid w:val="000A45D0"/>
    <w:rsid w:val="000A7FDB"/>
    <w:rsid w:val="000D1EE2"/>
    <w:rsid w:val="000E7E0A"/>
    <w:rsid w:val="000F79FF"/>
    <w:rsid w:val="00100266"/>
    <w:rsid w:val="0010245D"/>
    <w:rsid w:val="00120DB2"/>
    <w:rsid w:val="00122D87"/>
    <w:rsid w:val="00150FB2"/>
    <w:rsid w:val="00157A92"/>
    <w:rsid w:val="0016201B"/>
    <w:rsid w:val="001823C3"/>
    <w:rsid w:val="00195117"/>
    <w:rsid w:val="00197B83"/>
    <w:rsid w:val="001B367D"/>
    <w:rsid w:val="001B4FE7"/>
    <w:rsid w:val="001B62E4"/>
    <w:rsid w:val="001B793A"/>
    <w:rsid w:val="001D2E3A"/>
    <w:rsid w:val="001E6215"/>
    <w:rsid w:val="001F5308"/>
    <w:rsid w:val="00202AB1"/>
    <w:rsid w:val="00203A88"/>
    <w:rsid w:val="00203E7E"/>
    <w:rsid w:val="00206532"/>
    <w:rsid w:val="00207F2A"/>
    <w:rsid w:val="002165FA"/>
    <w:rsid w:val="002261F0"/>
    <w:rsid w:val="00233E8C"/>
    <w:rsid w:val="002352FC"/>
    <w:rsid w:val="0024088D"/>
    <w:rsid w:val="00261AE1"/>
    <w:rsid w:val="002742F3"/>
    <w:rsid w:val="0027449B"/>
    <w:rsid w:val="00281D3C"/>
    <w:rsid w:val="00285F72"/>
    <w:rsid w:val="002A0641"/>
    <w:rsid w:val="002A215B"/>
    <w:rsid w:val="002A3EBA"/>
    <w:rsid w:val="002A48B6"/>
    <w:rsid w:val="002A4AAD"/>
    <w:rsid w:val="002D0577"/>
    <w:rsid w:val="002D0779"/>
    <w:rsid w:val="002D107E"/>
    <w:rsid w:val="002D4B6D"/>
    <w:rsid w:val="002D6927"/>
    <w:rsid w:val="002E16C6"/>
    <w:rsid w:val="002E2CE0"/>
    <w:rsid w:val="002F2ADB"/>
    <w:rsid w:val="002F3F58"/>
    <w:rsid w:val="002F77F9"/>
    <w:rsid w:val="00313AEC"/>
    <w:rsid w:val="003154EE"/>
    <w:rsid w:val="003159DF"/>
    <w:rsid w:val="00321850"/>
    <w:rsid w:val="003253B5"/>
    <w:rsid w:val="00341E46"/>
    <w:rsid w:val="00351B38"/>
    <w:rsid w:val="0036124D"/>
    <w:rsid w:val="003618B2"/>
    <w:rsid w:val="00363651"/>
    <w:rsid w:val="003672E9"/>
    <w:rsid w:val="003845AC"/>
    <w:rsid w:val="0038565D"/>
    <w:rsid w:val="00396212"/>
    <w:rsid w:val="003B0882"/>
    <w:rsid w:val="003B19B8"/>
    <w:rsid w:val="003B3375"/>
    <w:rsid w:val="003C130B"/>
    <w:rsid w:val="003C3CE4"/>
    <w:rsid w:val="003C6905"/>
    <w:rsid w:val="003D008C"/>
    <w:rsid w:val="003D5451"/>
    <w:rsid w:val="003D7D06"/>
    <w:rsid w:val="003E7908"/>
    <w:rsid w:val="003F6091"/>
    <w:rsid w:val="003F68D0"/>
    <w:rsid w:val="00405096"/>
    <w:rsid w:val="00405E9F"/>
    <w:rsid w:val="00412AA9"/>
    <w:rsid w:val="0041461C"/>
    <w:rsid w:val="004232C7"/>
    <w:rsid w:val="00423CB7"/>
    <w:rsid w:val="0043520B"/>
    <w:rsid w:val="00444A44"/>
    <w:rsid w:val="004450EC"/>
    <w:rsid w:val="0044548A"/>
    <w:rsid w:val="004465D6"/>
    <w:rsid w:val="004731F5"/>
    <w:rsid w:val="00483947"/>
    <w:rsid w:val="00494997"/>
    <w:rsid w:val="004A289A"/>
    <w:rsid w:val="004A6125"/>
    <w:rsid w:val="004A6AC8"/>
    <w:rsid w:val="004B1B54"/>
    <w:rsid w:val="004B2797"/>
    <w:rsid w:val="004B55B1"/>
    <w:rsid w:val="004B5863"/>
    <w:rsid w:val="004D07DA"/>
    <w:rsid w:val="004D5825"/>
    <w:rsid w:val="004F3A97"/>
    <w:rsid w:val="004F5436"/>
    <w:rsid w:val="004F5935"/>
    <w:rsid w:val="004F6F49"/>
    <w:rsid w:val="00515453"/>
    <w:rsid w:val="005232A0"/>
    <w:rsid w:val="0052587A"/>
    <w:rsid w:val="00526164"/>
    <w:rsid w:val="00533CEC"/>
    <w:rsid w:val="00556736"/>
    <w:rsid w:val="00566679"/>
    <w:rsid w:val="005739AF"/>
    <w:rsid w:val="00575A8D"/>
    <w:rsid w:val="0059147A"/>
    <w:rsid w:val="0059725B"/>
    <w:rsid w:val="005A382D"/>
    <w:rsid w:val="005B2B55"/>
    <w:rsid w:val="005B506C"/>
    <w:rsid w:val="005B5F11"/>
    <w:rsid w:val="005B64DB"/>
    <w:rsid w:val="005C3747"/>
    <w:rsid w:val="005D4A5C"/>
    <w:rsid w:val="005E0967"/>
    <w:rsid w:val="005E360D"/>
    <w:rsid w:val="005E7006"/>
    <w:rsid w:val="005E7F2D"/>
    <w:rsid w:val="005F5775"/>
    <w:rsid w:val="00601985"/>
    <w:rsid w:val="00602835"/>
    <w:rsid w:val="00604057"/>
    <w:rsid w:val="00605BD6"/>
    <w:rsid w:val="00616156"/>
    <w:rsid w:val="00625328"/>
    <w:rsid w:val="006253DC"/>
    <w:rsid w:val="0064272A"/>
    <w:rsid w:val="00642DBF"/>
    <w:rsid w:val="00654680"/>
    <w:rsid w:val="00655A43"/>
    <w:rsid w:val="00655D09"/>
    <w:rsid w:val="00664C84"/>
    <w:rsid w:val="0066732F"/>
    <w:rsid w:val="006706C9"/>
    <w:rsid w:val="00682A68"/>
    <w:rsid w:val="00686C87"/>
    <w:rsid w:val="006A06C7"/>
    <w:rsid w:val="006A091C"/>
    <w:rsid w:val="006A1DD9"/>
    <w:rsid w:val="006A274D"/>
    <w:rsid w:val="006B2014"/>
    <w:rsid w:val="006B6236"/>
    <w:rsid w:val="006C00A5"/>
    <w:rsid w:val="006C5120"/>
    <w:rsid w:val="006D0902"/>
    <w:rsid w:val="006D75F1"/>
    <w:rsid w:val="006E22C0"/>
    <w:rsid w:val="006E5286"/>
    <w:rsid w:val="00700E1B"/>
    <w:rsid w:val="0070214E"/>
    <w:rsid w:val="00707177"/>
    <w:rsid w:val="00710FA5"/>
    <w:rsid w:val="00711E94"/>
    <w:rsid w:val="00724A3D"/>
    <w:rsid w:val="007262FA"/>
    <w:rsid w:val="0073117C"/>
    <w:rsid w:val="00733368"/>
    <w:rsid w:val="00736A49"/>
    <w:rsid w:val="007425AB"/>
    <w:rsid w:val="00742A12"/>
    <w:rsid w:val="00744149"/>
    <w:rsid w:val="00745DC4"/>
    <w:rsid w:val="00754A5B"/>
    <w:rsid w:val="007776B1"/>
    <w:rsid w:val="00786AF8"/>
    <w:rsid w:val="00793B89"/>
    <w:rsid w:val="007A3954"/>
    <w:rsid w:val="007C3EE4"/>
    <w:rsid w:val="007C60D3"/>
    <w:rsid w:val="007D5D76"/>
    <w:rsid w:val="007E6F29"/>
    <w:rsid w:val="007F2D26"/>
    <w:rsid w:val="007F6309"/>
    <w:rsid w:val="0082635C"/>
    <w:rsid w:val="00832C3A"/>
    <w:rsid w:val="008331A5"/>
    <w:rsid w:val="00844B8D"/>
    <w:rsid w:val="00852BCE"/>
    <w:rsid w:val="00860E66"/>
    <w:rsid w:val="00864D80"/>
    <w:rsid w:val="0087583A"/>
    <w:rsid w:val="00875D52"/>
    <w:rsid w:val="0088306E"/>
    <w:rsid w:val="008836EE"/>
    <w:rsid w:val="00886149"/>
    <w:rsid w:val="00895389"/>
    <w:rsid w:val="008A089F"/>
    <w:rsid w:val="008A4399"/>
    <w:rsid w:val="008A6689"/>
    <w:rsid w:val="008A72D6"/>
    <w:rsid w:val="008B5198"/>
    <w:rsid w:val="008C0845"/>
    <w:rsid w:val="008C5A6A"/>
    <w:rsid w:val="008D3944"/>
    <w:rsid w:val="008E5D12"/>
    <w:rsid w:val="008F0F89"/>
    <w:rsid w:val="008F1725"/>
    <w:rsid w:val="008F39FD"/>
    <w:rsid w:val="00906408"/>
    <w:rsid w:val="009157E4"/>
    <w:rsid w:val="00916103"/>
    <w:rsid w:val="00920333"/>
    <w:rsid w:val="009207F1"/>
    <w:rsid w:val="00922FAC"/>
    <w:rsid w:val="009263BF"/>
    <w:rsid w:val="00935361"/>
    <w:rsid w:val="00945E22"/>
    <w:rsid w:val="0094633E"/>
    <w:rsid w:val="0095602E"/>
    <w:rsid w:val="00964406"/>
    <w:rsid w:val="00971B9D"/>
    <w:rsid w:val="00975168"/>
    <w:rsid w:val="009829C1"/>
    <w:rsid w:val="009855D6"/>
    <w:rsid w:val="00992874"/>
    <w:rsid w:val="009C4BA0"/>
    <w:rsid w:val="009D46BE"/>
    <w:rsid w:val="009D5FBA"/>
    <w:rsid w:val="009F5443"/>
    <w:rsid w:val="00A029E3"/>
    <w:rsid w:val="00A16DD6"/>
    <w:rsid w:val="00A27F57"/>
    <w:rsid w:val="00A31A7C"/>
    <w:rsid w:val="00A40804"/>
    <w:rsid w:val="00A43EF3"/>
    <w:rsid w:val="00A55640"/>
    <w:rsid w:val="00A644A8"/>
    <w:rsid w:val="00A70E15"/>
    <w:rsid w:val="00A72A5C"/>
    <w:rsid w:val="00A744FD"/>
    <w:rsid w:val="00A74AE8"/>
    <w:rsid w:val="00A8255A"/>
    <w:rsid w:val="00A826D7"/>
    <w:rsid w:val="00A8393A"/>
    <w:rsid w:val="00A859B5"/>
    <w:rsid w:val="00A8620E"/>
    <w:rsid w:val="00A94036"/>
    <w:rsid w:val="00A95CCE"/>
    <w:rsid w:val="00AA071E"/>
    <w:rsid w:val="00AA37A6"/>
    <w:rsid w:val="00AB1C00"/>
    <w:rsid w:val="00AB1FE6"/>
    <w:rsid w:val="00AB35A8"/>
    <w:rsid w:val="00AC417D"/>
    <w:rsid w:val="00AC6B74"/>
    <w:rsid w:val="00AD1D15"/>
    <w:rsid w:val="00AD22AC"/>
    <w:rsid w:val="00AD2987"/>
    <w:rsid w:val="00AE0721"/>
    <w:rsid w:val="00AF00F1"/>
    <w:rsid w:val="00AF4140"/>
    <w:rsid w:val="00AF5B9D"/>
    <w:rsid w:val="00B02164"/>
    <w:rsid w:val="00B13C97"/>
    <w:rsid w:val="00B23D44"/>
    <w:rsid w:val="00B27E3E"/>
    <w:rsid w:val="00B401EF"/>
    <w:rsid w:val="00B6088B"/>
    <w:rsid w:val="00B708A6"/>
    <w:rsid w:val="00B925BF"/>
    <w:rsid w:val="00BA028D"/>
    <w:rsid w:val="00BA3264"/>
    <w:rsid w:val="00BB259A"/>
    <w:rsid w:val="00BC0FDA"/>
    <w:rsid w:val="00BE0E24"/>
    <w:rsid w:val="00BE224C"/>
    <w:rsid w:val="00BF1D3D"/>
    <w:rsid w:val="00BF26F5"/>
    <w:rsid w:val="00BF459F"/>
    <w:rsid w:val="00BF7E50"/>
    <w:rsid w:val="00C068BD"/>
    <w:rsid w:val="00C10220"/>
    <w:rsid w:val="00C106B1"/>
    <w:rsid w:val="00C17CF6"/>
    <w:rsid w:val="00C220D0"/>
    <w:rsid w:val="00C3111D"/>
    <w:rsid w:val="00C33103"/>
    <w:rsid w:val="00C41306"/>
    <w:rsid w:val="00C42128"/>
    <w:rsid w:val="00C47846"/>
    <w:rsid w:val="00C5151E"/>
    <w:rsid w:val="00C54570"/>
    <w:rsid w:val="00C61C4A"/>
    <w:rsid w:val="00C61FB5"/>
    <w:rsid w:val="00C63927"/>
    <w:rsid w:val="00C7461A"/>
    <w:rsid w:val="00C74F4B"/>
    <w:rsid w:val="00C82D04"/>
    <w:rsid w:val="00C87B39"/>
    <w:rsid w:val="00C91A5B"/>
    <w:rsid w:val="00CA3406"/>
    <w:rsid w:val="00CA7C1F"/>
    <w:rsid w:val="00CC54C8"/>
    <w:rsid w:val="00CC56F4"/>
    <w:rsid w:val="00CD0CD4"/>
    <w:rsid w:val="00CE635F"/>
    <w:rsid w:val="00CE6530"/>
    <w:rsid w:val="00CF3098"/>
    <w:rsid w:val="00CF3172"/>
    <w:rsid w:val="00CF6A0F"/>
    <w:rsid w:val="00D02495"/>
    <w:rsid w:val="00D2521E"/>
    <w:rsid w:val="00D25A82"/>
    <w:rsid w:val="00D323CC"/>
    <w:rsid w:val="00D41F26"/>
    <w:rsid w:val="00D42C7A"/>
    <w:rsid w:val="00D43688"/>
    <w:rsid w:val="00D455BC"/>
    <w:rsid w:val="00D464D3"/>
    <w:rsid w:val="00D56993"/>
    <w:rsid w:val="00D67592"/>
    <w:rsid w:val="00D76781"/>
    <w:rsid w:val="00D77AD4"/>
    <w:rsid w:val="00D8499C"/>
    <w:rsid w:val="00D952DD"/>
    <w:rsid w:val="00DB14D2"/>
    <w:rsid w:val="00DB1FF9"/>
    <w:rsid w:val="00DC024C"/>
    <w:rsid w:val="00DC0511"/>
    <w:rsid w:val="00DC05F1"/>
    <w:rsid w:val="00DF5D3A"/>
    <w:rsid w:val="00DF6708"/>
    <w:rsid w:val="00E27380"/>
    <w:rsid w:val="00E31D6A"/>
    <w:rsid w:val="00E348AF"/>
    <w:rsid w:val="00E35EB8"/>
    <w:rsid w:val="00E36B20"/>
    <w:rsid w:val="00E400B0"/>
    <w:rsid w:val="00E42C9C"/>
    <w:rsid w:val="00E460A6"/>
    <w:rsid w:val="00E50779"/>
    <w:rsid w:val="00E5364B"/>
    <w:rsid w:val="00E536B4"/>
    <w:rsid w:val="00E65D68"/>
    <w:rsid w:val="00E66CEA"/>
    <w:rsid w:val="00E66CF2"/>
    <w:rsid w:val="00E83068"/>
    <w:rsid w:val="00E86CE1"/>
    <w:rsid w:val="00E87FCB"/>
    <w:rsid w:val="00E91AA6"/>
    <w:rsid w:val="00E96C9A"/>
    <w:rsid w:val="00EB30D2"/>
    <w:rsid w:val="00EE27AA"/>
    <w:rsid w:val="00EE56DE"/>
    <w:rsid w:val="00EF684D"/>
    <w:rsid w:val="00F044DD"/>
    <w:rsid w:val="00F15B72"/>
    <w:rsid w:val="00F15D7C"/>
    <w:rsid w:val="00F21B9D"/>
    <w:rsid w:val="00F3044D"/>
    <w:rsid w:val="00F3523E"/>
    <w:rsid w:val="00F37E06"/>
    <w:rsid w:val="00F537BD"/>
    <w:rsid w:val="00F82A19"/>
    <w:rsid w:val="00F8493E"/>
    <w:rsid w:val="00F86AA4"/>
    <w:rsid w:val="00F942A0"/>
    <w:rsid w:val="00F979AD"/>
    <w:rsid w:val="00F97A23"/>
    <w:rsid w:val="00FA4D0C"/>
    <w:rsid w:val="00FB6ACF"/>
    <w:rsid w:val="00FC3939"/>
    <w:rsid w:val="00FC7D0F"/>
    <w:rsid w:val="00FD1DEF"/>
    <w:rsid w:val="00FD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40F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A5C"/>
    <w:pPr>
      <w:spacing w:after="200" w:line="276" w:lineRule="auto"/>
    </w:pPr>
    <w:rPr>
      <w:sz w:val="22"/>
      <w:szCs w:val="22"/>
      <w:lang w:val="es-ES" w:eastAsia="en-US"/>
    </w:rPr>
  </w:style>
  <w:style w:type="paragraph" w:styleId="2">
    <w:name w:val="heading 2"/>
    <w:basedOn w:val="a"/>
    <w:next w:val="a"/>
    <w:link w:val="20"/>
    <w:qFormat/>
    <w:rsid w:val="000D1E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FB5"/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">
    <w:name w:val="index 1"/>
    <w:basedOn w:val="a"/>
    <w:next w:val="a"/>
    <w:autoRedefine/>
    <w:semiHidden/>
    <w:rsid w:val="00C61FB5"/>
    <w:pPr>
      <w:spacing w:after="0" w:line="240" w:lineRule="auto"/>
      <w:ind w:left="220" w:hanging="220"/>
    </w:pPr>
  </w:style>
  <w:style w:type="paragraph" w:customStyle="1" w:styleId="10">
    <w:name w:val="Абзац списка1"/>
    <w:basedOn w:val="a"/>
    <w:rsid w:val="003B3375"/>
    <w:pPr>
      <w:ind w:left="720"/>
      <w:contextualSpacing/>
    </w:pPr>
  </w:style>
  <w:style w:type="table" w:customStyle="1" w:styleId="-51">
    <w:name w:val="Светлая заливка - Акцент 51"/>
    <w:rsid w:val="003B3375"/>
    <w:rPr>
      <w:color w:val="31849B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3B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3B33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FB6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7">
    <w:name w:val="Верхний колонтитул Знак"/>
    <w:link w:val="a6"/>
    <w:locked/>
    <w:rsid w:val="00FB6ACF"/>
    <w:rPr>
      <w:rFonts w:cs="Times New Roman"/>
    </w:rPr>
  </w:style>
  <w:style w:type="paragraph" w:styleId="a8">
    <w:name w:val="footer"/>
    <w:basedOn w:val="a"/>
    <w:link w:val="a9"/>
    <w:rsid w:val="00FB6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FB6ACF"/>
    <w:rPr>
      <w:rFonts w:cs="Times New Roman"/>
    </w:rPr>
  </w:style>
  <w:style w:type="character" w:customStyle="1" w:styleId="20">
    <w:name w:val="Заголовок 2 Знак"/>
    <w:link w:val="2"/>
    <w:locked/>
    <w:rsid w:val="000D1EE2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-11">
    <w:name w:val="Светлая заливка - Акцент 11"/>
    <w:rsid w:val="00A744FD"/>
    <w:rPr>
      <w:color w:val="365F91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сетка - Акцент 11"/>
    <w:rsid w:val="00A744FD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2A064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semiHidden/>
    <w:locked/>
    <w:rsid w:val="002A0641"/>
    <w:rPr>
      <w:rFonts w:cs="Times New Roman"/>
      <w:sz w:val="20"/>
      <w:szCs w:val="20"/>
    </w:rPr>
  </w:style>
  <w:style w:type="character" w:styleId="ac">
    <w:name w:val="footnote reference"/>
    <w:semiHidden/>
    <w:rsid w:val="002A0641"/>
    <w:rPr>
      <w:rFonts w:cs="Times New Roman"/>
      <w:vertAlign w:val="superscript"/>
    </w:rPr>
  </w:style>
  <w:style w:type="character" w:styleId="ad">
    <w:name w:val="Hyperlink"/>
    <w:rsid w:val="002A0641"/>
    <w:rPr>
      <w:rFonts w:cs="Times New Roman"/>
      <w:color w:val="0000FF"/>
      <w:u w:val="single"/>
    </w:rPr>
  </w:style>
  <w:style w:type="paragraph" w:customStyle="1" w:styleId="Default">
    <w:name w:val="Default"/>
    <w:rsid w:val="00FC7D0F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hu-HU" w:eastAsia="hu-HU"/>
    </w:rPr>
  </w:style>
  <w:style w:type="paragraph" w:styleId="11">
    <w:name w:val="toc 1"/>
    <w:basedOn w:val="a"/>
    <w:next w:val="a"/>
    <w:autoRedefine/>
    <w:semiHidden/>
    <w:rsid w:val="00D25A82"/>
    <w:pPr>
      <w:tabs>
        <w:tab w:val="left" w:pos="480"/>
        <w:tab w:val="right" w:leader="dot" w:pos="9060"/>
      </w:tabs>
      <w:spacing w:before="360" w:after="0" w:line="240" w:lineRule="auto"/>
    </w:pPr>
    <w:rPr>
      <w:rFonts w:ascii="Arial" w:eastAsia="Times New Roman" w:hAnsi="Arial" w:cs="Arial"/>
      <w:b/>
      <w:bCs/>
      <w:caps/>
      <w:sz w:val="24"/>
      <w:szCs w:val="24"/>
      <w:lang w:val="en-GB" w:eastAsia="en-GB"/>
    </w:rPr>
  </w:style>
  <w:style w:type="paragraph" w:customStyle="1" w:styleId="BlackTitle">
    <w:name w:val="Black Title"/>
    <w:autoRedefine/>
    <w:rsid w:val="00D25A82"/>
    <w:pPr>
      <w:pageBreakBefore/>
      <w:spacing w:before="120" w:after="360"/>
    </w:pPr>
    <w:rPr>
      <w:b/>
      <w:bCs/>
      <w:sz w:val="22"/>
      <w:szCs w:val="22"/>
      <w:lang w:val="en-GB" w:eastAsia="en-US"/>
    </w:rPr>
  </w:style>
  <w:style w:type="paragraph" w:styleId="21">
    <w:name w:val="toc 2"/>
    <w:basedOn w:val="a"/>
    <w:next w:val="a"/>
    <w:autoRedefine/>
    <w:rsid w:val="00100266"/>
    <w:pPr>
      <w:tabs>
        <w:tab w:val="left" w:pos="660"/>
        <w:tab w:val="right" w:leader="dot" w:pos="9356"/>
      </w:tabs>
      <w:spacing w:after="100"/>
      <w:ind w:left="220"/>
      <w:jc w:val="both"/>
    </w:pPr>
  </w:style>
  <w:style w:type="table" w:customStyle="1" w:styleId="-111">
    <w:name w:val="Светлый список - Акцент 11"/>
    <w:rsid w:val="00605BD6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сетка - Акцент 21"/>
    <w:rsid w:val="0093536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semiHidden/>
    <w:rsid w:val="002A48B6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2A48B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semiHidden/>
    <w:locked/>
    <w:rsid w:val="002A48B6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semiHidden/>
    <w:rsid w:val="002A48B6"/>
    <w:rPr>
      <w:b/>
      <w:bCs/>
    </w:rPr>
  </w:style>
  <w:style w:type="character" w:customStyle="1" w:styleId="af2">
    <w:name w:val="Тема примечания Знак"/>
    <w:link w:val="af1"/>
    <w:semiHidden/>
    <w:locked/>
    <w:rsid w:val="002A48B6"/>
    <w:rPr>
      <w:rFonts w:cs="Times New Roman"/>
      <w:b/>
      <w:bCs/>
      <w:sz w:val="20"/>
      <w:szCs w:val="20"/>
    </w:rPr>
  </w:style>
  <w:style w:type="character" w:styleId="af3">
    <w:name w:val="Strong"/>
    <w:qFormat/>
    <w:rsid w:val="006A091C"/>
    <w:rPr>
      <w:rFonts w:cs="Times New Roman"/>
      <w:b/>
      <w:bCs/>
    </w:rPr>
  </w:style>
  <w:style w:type="character" w:styleId="af4">
    <w:name w:val="FollowedHyperlink"/>
    <w:semiHidden/>
    <w:rsid w:val="0059725B"/>
    <w:rPr>
      <w:rFonts w:cs="Times New Roman"/>
      <w:color w:val="800080"/>
      <w:u w:val="single"/>
    </w:rPr>
  </w:style>
  <w:style w:type="character" w:customStyle="1" w:styleId="shorttext">
    <w:name w:val="short_text"/>
    <w:rsid w:val="00D952DD"/>
    <w:rPr>
      <w:rFonts w:cs="Times New Roman"/>
    </w:rPr>
  </w:style>
  <w:style w:type="character" w:customStyle="1" w:styleId="hps">
    <w:name w:val="hps"/>
    <w:rsid w:val="00D952DD"/>
    <w:rPr>
      <w:rFonts w:cs="Times New Roman"/>
    </w:rPr>
  </w:style>
  <w:style w:type="paragraph" w:styleId="af5">
    <w:name w:val="endnote text"/>
    <w:basedOn w:val="a"/>
    <w:link w:val="af6"/>
    <w:semiHidden/>
    <w:rsid w:val="00C33103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semiHidden/>
    <w:locked/>
    <w:rsid w:val="00C33103"/>
    <w:rPr>
      <w:rFonts w:cs="Times New Roman"/>
      <w:sz w:val="20"/>
      <w:szCs w:val="20"/>
    </w:rPr>
  </w:style>
  <w:style w:type="character" w:styleId="af7">
    <w:name w:val="endnote reference"/>
    <w:semiHidden/>
    <w:rsid w:val="00C33103"/>
    <w:rPr>
      <w:rFonts w:cs="Times New Roman"/>
      <w:vertAlign w:val="superscript"/>
    </w:rPr>
  </w:style>
  <w:style w:type="character" w:customStyle="1" w:styleId="alt-edited">
    <w:name w:val="alt-edited"/>
    <w:rsid w:val="00A826D7"/>
    <w:rPr>
      <w:rFonts w:cs="Times New Roman"/>
    </w:rPr>
  </w:style>
  <w:style w:type="character" w:customStyle="1" w:styleId="apple-converted-space">
    <w:name w:val="apple-converted-space"/>
    <w:rsid w:val="007262FA"/>
    <w:rPr>
      <w:rFonts w:cs="Times New Roman"/>
    </w:rPr>
  </w:style>
  <w:style w:type="table" w:customStyle="1" w:styleId="-12">
    <w:name w:val="Светлая сетка - Акцент 12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ый список - Акцент 31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ветлая сетка - Акцент 51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мещающий текст1"/>
    <w:semiHidden/>
    <w:rsid w:val="00F86AA4"/>
    <w:rPr>
      <w:rFonts w:cs="Times New Roman"/>
      <w:color w:val="808080"/>
    </w:rPr>
  </w:style>
  <w:style w:type="character" w:customStyle="1" w:styleId="txf19972">
    <w:name w:val="tx f19972"/>
    <w:basedOn w:val="a0"/>
    <w:rsid w:val="00786AF8"/>
  </w:style>
  <w:style w:type="character" w:customStyle="1" w:styleId="tx">
    <w:name w:val="tx"/>
    <w:basedOn w:val="a0"/>
    <w:rsid w:val="00786AF8"/>
  </w:style>
  <w:style w:type="paragraph" w:styleId="af8">
    <w:name w:val="List Paragraph"/>
    <w:basedOn w:val="a"/>
    <w:uiPriority w:val="34"/>
    <w:qFormat/>
    <w:rsid w:val="000A45D0"/>
    <w:pPr>
      <w:ind w:left="720"/>
      <w:contextualSpacing/>
    </w:pPr>
  </w:style>
  <w:style w:type="paragraph" w:styleId="af9">
    <w:name w:val="Normal (Web)"/>
    <w:basedOn w:val="a"/>
    <w:uiPriority w:val="99"/>
    <w:unhideWhenUsed/>
    <w:rsid w:val="00E273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KTU_modules_verification_form_26.02.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KTU_modules_verification_form_26.02.2015.dotx</Template>
  <TotalTime>1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KTU</vt:lpstr>
      <vt:lpstr>KTU</vt:lpstr>
    </vt:vector>
  </TitlesOfParts>
  <Company>Universitat de Girona</Company>
  <LinksUpToDate>false</LinksUpToDate>
  <CharactersWithSpaces>2610</CharactersWithSpaces>
  <SharedDoc>false</SharedDoc>
  <HLinks>
    <vt:vector size="102" baseType="variant"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_Toc412217812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_Toc412217811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_Toc412217810</vt:lpwstr>
      </vt:variant>
      <vt:variant>
        <vt:i4>1245247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_Toc412217809</vt:lpwstr>
      </vt:variant>
      <vt:variant>
        <vt:i4>1245247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_Toc412217808</vt:lpwstr>
      </vt:variant>
      <vt:variant>
        <vt:i4>1245247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_Toc412217807</vt:lpwstr>
      </vt:variant>
      <vt:variant>
        <vt:i4>1245247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_Toc412217806</vt:lpwstr>
      </vt:variant>
      <vt:variant>
        <vt:i4>1245247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_Toc412217805</vt:lpwstr>
      </vt:variant>
      <vt:variant>
        <vt:i4>1179711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_Toc412217812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_Toc412217811</vt:lpwstr>
      </vt:variant>
      <vt:variant>
        <vt:i4>1179711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_Toc412217810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_Toc412217809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_Toc412217808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_Toc412217807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_Toc412217806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_Toc412217805</vt:lpwstr>
      </vt:variant>
      <vt:variant>
        <vt:i4>16</vt:i4>
      </vt:variant>
      <vt:variant>
        <vt:i4>-1</vt:i4>
      </vt:variant>
      <vt:variant>
        <vt:i4>1045</vt:i4>
      </vt:variant>
      <vt:variant>
        <vt:i4>1</vt:i4>
      </vt:variant>
      <vt:variant>
        <vt:lpwstr>http://clientomannia.ru/wp/wp-content/uploads/2013/07/690-250-50.png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KTU</dc:title>
  <dc:creator>Даша</dc:creator>
  <cp:lastModifiedBy>Press</cp:lastModifiedBy>
  <cp:revision>2</cp:revision>
  <cp:lastPrinted>2015-02-20T07:29:00Z</cp:lastPrinted>
  <dcterms:created xsi:type="dcterms:W3CDTF">2021-05-31T12:52:00Z</dcterms:created>
  <dcterms:modified xsi:type="dcterms:W3CDTF">2021-05-31T12:52:00Z</dcterms:modified>
</cp:coreProperties>
</file>